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宋体" w:hAnsi="宋体" w:cs="宋体"/>
          <w:b/>
          <w:bCs/>
          <w:kern w:val="0"/>
          <w:sz w:val="32"/>
          <w:szCs w:val="28"/>
        </w:rPr>
      </w:pP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32"/>
          <w:szCs w:val="28"/>
        </w:rPr>
      </w:pPr>
      <w:r>
        <w:rPr>
          <w:rFonts w:hint="eastAsia" w:ascii="宋体" w:hAnsi="宋体" w:cs="宋体"/>
          <w:b/>
          <w:bCs/>
          <w:kern w:val="0"/>
          <w:sz w:val="32"/>
          <w:szCs w:val="2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宋体" w:hAnsi="宋体" w:cs="宋体"/>
          <w:b/>
          <w:bCs/>
          <w:kern w:val="0"/>
          <w:sz w:val="32"/>
          <w:szCs w:val="28"/>
          <w:lang w:eastAsia="zh-CN"/>
        </w:rPr>
        <w:instrText xml:space="preserve">ADDIN CNKISM.UserStyle</w:instrText>
      </w:r>
      <w:r>
        <w:rPr>
          <w:rFonts w:hint="eastAsia" w:ascii="宋体" w:hAnsi="宋体" w:cs="宋体"/>
          <w:b/>
          <w:bCs/>
          <w:kern w:val="0"/>
          <w:sz w:val="32"/>
          <w:szCs w:val="28"/>
        </w:rPr>
        <w:fldChar w:fldCharType="separate"/>
      </w:r>
      <w:r>
        <w:rPr>
          <w:rFonts w:hint="eastAsia" w:ascii="宋体" w:hAnsi="宋体" w:cs="宋体"/>
          <w:b/>
          <w:bCs/>
          <w:kern w:val="0"/>
          <w:sz w:val="32"/>
          <w:szCs w:val="28"/>
        </w:rPr>
        <w:fldChar w:fldCharType="end"/>
      </w:r>
      <w:r>
        <w:rPr>
          <w:rFonts w:hint="eastAsia" w:ascii="宋体" w:hAnsi="宋体" w:cs="宋体"/>
          <w:b/>
          <w:bCs/>
          <w:kern w:val="0"/>
          <w:sz w:val="32"/>
          <w:szCs w:val="28"/>
        </w:rPr>
        <w:t>辅导员值班安排（</w:t>
      </w:r>
      <w:r>
        <w:rPr>
          <w:rFonts w:ascii="宋体" w:hAnsi="宋体" w:cs="宋体"/>
          <w:b/>
          <w:bCs/>
          <w:kern w:val="0"/>
          <w:sz w:val="32"/>
          <w:szCs w:val="28"/>
        </w:rPr>
        <w:t>201</w:t>
      </w:r>
      <w:r>
        <w:rPr>
          <w:rFonts w:hint="eastAsia" w:ascii="宋体" w:hAnsi="宋体" w:cs="宋体"/>
          <w:b/>
          <w:bCs/>
          <w:kern w:val="0"/>
          <w:sz w:val="32"/>
          <w:szCs w:val="28"/>
          <w:lang w:val="en-US" w:eastAsia="zh-CN"/>
        </w:rPr>
        <w:t>8</w:t>
      </w:r>
      <w:r>
        <w:rPr>
          <w:rFonts w:ascii="宋体" w:hAnsi="宋体" w:cs="宋体"/>
          <w:b/>
          <w:bCs/>
          <w:kern w:val="0"/>
          <w:sz w:val="32"/>
          <w:szCs w:val="28"/>
        </w:rPr>
        <w:t>.</w:t>
      </w:r>
      <w:r>
        <w:rPr>
          <w:rFonts w:hint="eastAsia" w:ascii="宋体" w:hAnsi="宋体" w:cs="宋体"/>
          <w:b/>
          <w:bCs/>
          <w:kern w:val="0"/>
          <w:sz w:val="32"/>
          <w:szCs w:val="28"/>
          <w:lang w:val="en-US" w:eastAsia="zh-CN"/>
        </w:rPr>
        <w:t>8.31</w:t>
      </w:r>
      <w:r>
        <w:rPr>
          <w:rFonts w:ascii="宋体" w:hAnsi="宋体" w:cs="宋体"/>
          <w:b/>
          <w:bCs/>
          <w:kern w:val="0"/>
          <w:sz w:val="32"/>
          <w:szCs w:val="28"/>
        </w:rPr>
        <w:t>-201</w:t>
      </w:r>
      <w:r>
        <w:rPr>
          <w:rFonts w:hint="eastAsia" w:ascii="宋体" w:hAnsi="宋体" w:cs="宋体"/>
          <w:b/>
          <w:bCs/>
          <w:kern w:val="0"/>
          <w:sz w:val="32"/>
          <w:szCs w:val="28"/>
          <w:lang w:val="en-US" w:eastAsia="zh-CN"/>
        </w:rPr>
        <w:t>8</w:t>
      </w:r>
      <w:r>
        <w:rPr>
          <w:rFonts w:ascii="宋体" w:hAnsi="宋体" w:cs="宋体"/>
          <w:b/>
          <w:bCs/>
          <w:kern w:val="0"/>
          <w:sz w:val="32"/>
          <w:szCs w:val="28"/>
        </w:rPr>
        <w:t>.</w:t>
      </w:r>
      <w:r>
        <w:rPr>
          <w:rFonts w:hint="eastAsia" w:ascii="宋体" w:hAnsi="宋体" w:cs="宋体"/>
          <w:b/>
          <w:bCs/>
          <w:kern w:val="0"/>
          <w:sz w:val="32"/>
          <w:szCs w:val="28"/>
          <w:lang w:val="en-US" w:eastAsia="zh-CN"/>
        </w:rPr>
        <w:t>10.13</w:t>
      </w:r>
      <w:r>
        <w:rPr>
          <w:rFonts w:hint="eastAsia" w:ascii="宋体" w:hAnsi="宋体" w:cs="宋体"/>
          <w:b/>
          <w:bCs/>
          <w:kern w:val="0"/>
          <w:sz w:val="32"/>
          <w:szCs w:val="28"/>
        </w:rPr>
        <w:t>）</w:t>
      </w:r>
    </w:p>
    <w:tbl>
      <w:tblPr>
        <w:tblStyle w:val="3"/>
        <w:tblpPr w:leftFromText="180" w:rightFromText="180" w:vertAnchor="text" w:horzAnchor="page" w:tblpX="856" w:tblpY="131"/>
        <w:tblOverlap w:val="never"/>
        <w:tblW w:w="153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1747"/>
        <w:gridCol w:w="1801"/>
        <w:gridCol w:w="1849"/>
        <w:gridCol w:w="2227"/>
        <w:gridCol w:w="1692"/>
        <w:gridCol w:w="1825"/>
        <w:gridCol w:w="213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宋体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星期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一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二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三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四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五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日期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8.31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宋体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值班教师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陈卓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梁德利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宋体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星期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一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二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三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四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五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Times New Roman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</w:rPr>
              <w:t>日期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9.2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9.3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9.4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9.5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9.6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9.7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宋体" w:hAnsi="Times New Roman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</w:rPr>
              <w:t>值班教师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王瑞琮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李哲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褚夏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李阳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张然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李纲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黄馨瑶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宋体" w:hAnsi="Times New Roman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</w:rPr>
              <w:t>星期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一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二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三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四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五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Times New Roman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</w:rPr>
              <w:t>日期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9.9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9.10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9.11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9.12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9.13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9.14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宋体" w:hAnsi="Times New Roman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</w:rPr>
              <w:t>值班教师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张夕汉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李瀛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何扬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万士勤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陈鑫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胡雪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侯林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宋体" w:hAnsi="Times New Roman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</w:rPr>
              <w:t>星期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一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二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三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四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五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Times New Roman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</w:rPr>
              <w:t>日期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9.16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9.17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9.18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9.19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9.20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9.21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9.22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宋体" w:hAnsi="Times New Roman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</w:rPr>
              <w:t>值班教师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李阳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于小飞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李纲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梁德利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侯林 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刘娅頔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马子健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宋体" w:hAnsi="Times New Roman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</w:rPr>
              <w:t>星期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一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二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三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四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五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Times New Roman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</w:rPr>
              <w:t>日期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9.23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9.24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9.25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9.26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9.27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9.28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9.29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宋体" w:hAnsi="Times New Roman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</w:rPr>
              <w:t>值班教师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曹钦淼 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谭亮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黄馨瑶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王瑞琮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张夕汉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陈鑫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褚夏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宋体" w:hAnsi="Times New Roman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</w:rPr>
              <w:t>星期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一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二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三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四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五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Times New Roman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</w:rPr>
              <w:t>日期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9.30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10.1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10.2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10.3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10.4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10.5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10.6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宋体" w:hAnsi="Times New Roman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</w:rPr>
              <w:t>值班教师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张然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刘思源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要倩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王俭成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张舒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尹磊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孙正奇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宋体" w:hAnsi="Times New Roman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</w:rPr>
              <w:t>星期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一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二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三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四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五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bottom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Times New Roman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</w:rPr>
              <w:t>日期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10.7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10.8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10.9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10.10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10.11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10.12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10.13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宋体" w:hAnsi="Times New Roman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</w:rPr>
              <w:t>值班教师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张璇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丁其鹏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胡雪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陈卓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刘娅頔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何扬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万士勤</w:t>
            </w:r>
          </w:p>
        </w:tc>
      </w:tr>
    </w:tbl>
    <w:p>
      <w:pPr>
        <w:rPr>
          <w:rFonts w:hint="eastAsia" w:eastAsia="宋体"/>
          <w:lang w:eastAsia="zh-CN"/>
        </w:rPr>
      </w:pPr>
    </w:p>
    <w:p>
      <w:bookmarkStart w:id="0" w:name="_GoBack"/>
      <w:bookmarkEnd w:id="0"/>
    </w:p>
    <w:sectPr>
      <w:pgSz w:w="16838" w:h="11906" w:orient="landscape"/>
      <w:pgMar w:top="567" w:right="850" w:bottom="567" w:left="85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536010"/>
    <w:rsid w:val="06256C2B"/>
    <w:rsid w:val="0C8863C0"/>
    <w:rsid w:val="0FD346DD"/>
    <w:rsid w:val="167A18A9"/>
    <w:rsid w:val="18536010"/>
    <w:rsid w:val="26E409D1"/>
    <w:rsid w:val="270A1708"/>
    <w:rsid w:val="2E40297F"/>
    <w:rsid w:val="30465A2F"/>
    <w:rsid w:val="33E003ED"/>
    <w:rsid w:val="39BB418F"/>
    <w:rsid w:val="3DD1647B"/>
    <w:rsid w:val="3DE17485"/>
    <w:rsid w:val="3E030E89"/>
    <w:rsid w:val="423B354A"/>
    <w:rsid w:val="4B070466"/>
    <w:rsid w:val="4E5504E2"/>
    <w:rsid w:val="500F2A32"/>
    <w:rsid w:val="57D74ADA"/>
    <w:rsid w:val="58AD5859"/>
    <w:rsid w:val="594D0BFD"/>
    <w:rsid w:val="5ABE4C14"/>
    <w:rsid w:val="69006EDA"/>
    <w:rsid w:val="6BC146D2"/>
    <w:rsid w:val="6BFD4D39"/>
    <w:rsid w:val="6D535020"/>
    <w:rsid w:val="6E5932AD"/>
    <w:rsid w:val="758C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sc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2018-05-04T03:20:00Z</dcterms:created>
  <dc:creator>xsc</dc:creator>
  <cp:lastModifiedBy>sunping</cp:lastModifiedBy>
  <cp:lastPrinted>2018-08-31T06:49:40Z</cp:lastPrinted>
  <dcterms:modified xsi:type="dcterms:W3CDTF">2018-08-31T06:54:51Z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