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60D83">
      <w:pPr>
        <w:jc w:val="center"/>
        <w:rPr>
          <w:rFonts w:ascii="宋体" w:hAnsi="宋体" w:cs="宋体"/>
          <w:b/>
          <w:bCs/>
          <w:sz w:val="36"/>
        </w:rPr>
      </w:pPr>
      <w:r>
        <w:rPr>
          <w:rFonts w:hint="eastAsia" w:ascii="宋体" w:hAnsi="宋体" w:cs="宋体"/>
          <w:b/>
          <w:bCs/>
          <w:sz w:val="36"/>
        </w:rPr>
        <w:t>20</w:t>
      </w:r>
      <w:r>
        <w:rPr>
          <w:rFonts w:hint="eastAsia" w:ascii="宋体" w:hAnsi="宋体" w:cs="宋体"/>
          <w:b/>
          <w:bCs/>
          <w:sz w:val="36"/>
          <w:lang w:val="en-US" w:eastAsia="zh-CN"/>
        </w:rPr>
        <w:t>25</w:t>
      </w:r>
      <w:r>
        <w:rPr>
          <w:rFonts w:hint="eastAsia" w:ascii="宋体" w:hAnsi="宋体" w:cs="宋体"/>
          <w:b/>
          <w:bCs/>
          <w:sz w:val="36"/>
        </w:rPr>
        <w:t>届优秀毕业生名额分配表</w:t>
      </w:r>
    </w:p>
    <w:p w14:paraId="1144B513">
      <w:pPr>
        <w:rPr>
          <w:sz w:val="26"/>
        </w:rPr>
      </w:pPr>
    </w:p>
    <w:p w14:paraId="1E673E21">
      <w:pPr>
        <w:ind w:firstLine="260" w:firstLineChars="100"/>
        <w:rPr>
          <w:sz w:val="26"/>
        </w:rPr>
      </w:pPr>
    </w:p>
    <w:p w14:paraId="3E98052A">
      <w:pPr>
        <w:ind w:firstLine="260" w:firstLineChars="100"/>
        <w:rPr>
          <w:sz w:val="26"/>
        </w:rPr>
      </w:pPr>
    </w:p>
    <w:p w14:paraId="7AEC01F6">
      <w:pPr>
        <w:ind w:firstLine="260" w:firstLineChars="100"/>
        <w:rPr>
          <w:sz w:val="26"/>
        </w:rPr>
      </w:pPr>
    </w:p>
    <w:tbl>
      <w:tblPr>
        <w:tblStyle w:val="2"/>
        <w:tblW w:w="87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5"/>
        <w:gridCol w:w="2185"/>
        <w:gridCol w:w="2185"/>
        <w:gridCol w:w="2185"/>
      </w:tblGrid>
      <w:tr w14:paraId="0342D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CD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二级学院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2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总数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8F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市优人数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3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院优人数</w:t>
            </w:r>
          </w:p>
        </w:tc>
      </w:tr>
      <w:tr w14:paraId="5CFCE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3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青年工作学院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A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131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E9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0E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</w:tr>
      <w:tr w14:paraId="69A42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4E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E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4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13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</w:tr>
      <w:tr w14:paraId="4A69E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D7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信息传媒艺术学院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A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185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8D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2B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</w:tr>
      <w:tr w14:paraId="5B5B5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B6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现代管理学院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D6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115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91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F2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</w:tr>
      <w:tr w14:paraId="2E712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08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国际学院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CF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9B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8C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</w:tr>
      <w:tr w14:paraId="7479A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22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总数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8A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707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5B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C1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</w:tr>
    </w:tbl>
    <w:p w14:paraId="719C5D4E">
      <w:pPr>
        <w:ind w:firstLine="260" w:firstLineChars="100"/>
        <w:rPr>
          <w:sz w:val="26"/>
        </w:rPr>
      </w:pPr>
    </w:p>
    <w:p w14:paraId="3F060C41">
      <w:pPr>
        <w:rPr>
          <w:sz w:val="26"/>
        </w:rPr>
      </w:pPr>
    </w:p>
    <w:p w14:paraId="62D0936B">
      <w:bookmarkStart w:id="0" w:name="_GoBack"/>
      <w:bookmarkEnd w:id="0"/>
    </w:p>
    <w:p w14:paraId="2D5BE785"/>
    <w:p w14:paraId="7B50DF8A">
      <w:pPr>
        <w:rPr>
          <w:rFonts w:hint="eastAsia" w:eastAsia="宋体"/>
          <w:lang w:eastAsia="zh-CN"/>
        </w:rPr>
      </w:pPr>
    </w:p>
    <w:p w14:paraId="753A7FF7"/>
    <w:p w14:paraId="10E6CFF4"/>
    <w:p w14:paraId="7B4829C7"/>
    <w:p w14:paraId="0D3053B0"/>
    <w:p w14:paraId="1231E6A3"/>
    <w:p w14:paraId="18FDB371"/>
    <w:p w14:paraId="100C4D87"/>
    <w:p w14:paraId="70E24AF0"/>
    <w:p w14:paraId="68ADEA85"/>
    <w:p w14:paraId="01B90BAF"/>
    <w:p w14:paraId="2578726D"/>
    <w:p w14:paraId="3D4D00A4"/>
    <w:p w14:paraId="0836FB02"/>
    <w:sectPr>
      <w:pgSz w:w="11907" w:h="16840"/>
      <w:pgMar w:top="2098" w:right="1474" w:bottom="1985" w:left="1588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2ZTQ4MTg3ZWQ4N2QyZjIxNjFmMDQ2NDViOGVhYjQifQ=="/>
  </w:docVars>
  <w:rsids>
    <w:rsidRoot w:val="1F194992"/>
    <w:rsid w:val="0184134F"/>
    <w:rsid w:val="036B1C05"/>
    <w:rsid w:val="07F10452"/>
    <w:rsid w:val="09AF7805"/>
    <w:rsid w:val="170D4E5D"/>
    <w:rsid w:val="1ABC669E"/>
    <w:rsid w:val="1C871AAF"/>
    <w:rsid w:val="1F194992"/>
    <w:rsid w:val="21EF1A3D"/>
    <w:rsid w:val="24DB1649"/>
    <w:rsid w:val="28F72FFC"/>
    <w:rsid w:val="29BA6289"/>
    <w:rsid w:val="2D535BE9"/>
    <w:rsid w:val="2DBF5DF5"/>
    <w:rsid w:val="2FC6242F"/>
    <w:rsid w:val="3728286B"/>
    <w:rsid w:val="3D87089E"/>
    <w:rsid w:val="3DE542C8"/>
    <w:rsid w:val="51806BBD"/>
    <w:rsid w:val="541C635B"/>
    <w:rsid w:val="58044A37"/>
    <w:rsid w:val="5A1A5921"/>
    <w:rsid w:val="5A7D2583"/>
    <w:rsid w:val="5ADE2E85"/>
    <w:rsid w:val="60FC461E"/>
    <w:rsid w:val="63507E19"/>
    <w:rsid w:val="6D535020"/>
    <w:rsid w:val="6FDF39AA"/>
    <w:rsid w:val="762B510F"/>
    <w:rsid w:val="7E02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xue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76</Words>
  <Characters>97</Characters>
  <Lines>0</Lines>
  <Paragraphs>0</Paragraphs>
  <TotalTime>11</TotalTime>
  <ScaleCrop>false</ScaleCrop>
  <LinksUpToDate>false</LinksUpToDate>
  <CharactersWithSpaces>97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2019-04-18T00:50:00Z</dcterms:created>
  <dc:creator>Samsara小夏</dc:creator>
  <cp:lastModifiedBy>Maggie</cp:lastModifiedBy>
  <cp:lastPrinted>2025-04-17T02:48:23Z</cp:lastPrinted>
  <dcterms:modified xsi:type="dcterms:W3CDTF">2025-04-17T02:55:20Z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4FEE59B50A2C46B28FE4EB1AB00769C8_13</vt:lpwstr>
  </property>
  <property fmtid="{D5CDD505-2E9C-101B-9397-08002B2CF9AE}" pid="4" name="KSOTemplateDocerSaveRecord">
    <vt:lpwstr>eyJoZGlkIjoiYzEzOThkYzRjZDMxNDYwMTQ4MTNlODA1OWUyOTIyNWQiLCJ1c2VySWQiOiIzNTI2MjkyMTYifQ==</vt:lpwstr>
  </property>
</Properties>
</file>